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E9D76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7BCB97B2" w14:textId="39044E62" w:rsidR="00B60229" w:rsidRDefault="00826D6D" w:rsidP="00E57F6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30</w:t>
      </w:r>
      <w:r w:rsidR="4078543F" w:rsidRPr="3057A387">
        <w:rPr>
          <w:rFonts w:ascii="Arial" w:hAnsi="Arial" w:cs="Arial"/>
        </w:rPr>
        <w:t>/0</w:t>
      </w:r>
      <w:r w:rsidR="00DA1822">
        <w:rPr>
          <w:rFonts w:ascii="Arial" w:hAnsi="Arial" w:cs="Arial"/>
        </w:rPr>
        <w:t>9</w:t>
      </w:r>
      <w:r w:rsidR="4078543F" w:rsidRPr="3057A387">
        <w:rPr>
          <w:rFonts w:ascii="Arial" w:hAnsi="Arial" w:cs="Arial"/>
        </w:rPr>
        <w:t>/2025</w:t>
      </w:r>
    </w:p>
    <w:p w14:paraId="4C879414" w14:textId="77777777" w:rsidR="00B60229" w:rsidRPr="00B60229" w:rsidRDefault="00B60229" w:rsidP="00E57F6A">
      <w:pPr>
        <w:spacing w:after="0"/>
        <w:rPr>
          <w:rFonts w:ascii="Arial" w:hAnsi="Arial" w:cs="Arial"/>
        </w:rPr>
      </w:pPr>
    </w:p>
    <w:p w14:paraId="0848AC65" w14:textId="77777777" w:rsidR="00B60229" w:rsidRDefault="00B60229" w:rsidP="00E57F6A">
      <w:pPr>
        <w:spacing w:after="0"/>
        <w:rPr>
          <w:rFonts w:ascii="Arial" w:hAnsi="Arial" w:cs="Arial"/>
          <w:b/>
        </w:rPr>
      </w:pPr>
    </w:p>
    <w:p w14:paraId="1C664E7F" w14:textId="0FA17BBF" w:rsidR="00B60229" w:rsidRDefault="00B60229" w:rsidP="43591222">
      <w:pPr>
        <w:spacing w:after="0"/>
        <w:rPr>
          <w:rFonts w:ascii="Arial" w:hAnsi="Arial" w:cs="Arial"/>
        </w:rPr>
      </w:pPr>
    </w:p>
    <w:p w14:paraId="1BDE0E05" w14:textId="110065B1" w:rsidR="00B60229" w:rsidRDefault="00B60229" w:rsidP="00E57F6A">
      <w:pPr>
        <w:spacing w:after="0"/>
        <w:rPr>
          <w:rFonts w:ascii="Arial" w:hAnsi="Arial" w:cs="Arial"/>
        </w:rPr>
      </w:pPr>
      <w:r w:rsidRPr="43591222">
        <w:rPr>
          <w:rFonts w:ascii="Arial" w:hAnsi="Arial" w:cs="Arial"/>
        </w:rPr>
        <w:t xml:space="preserve">Dear </w:t>
      </w:r>
      <w:r w:rsidR="73065275" w:rsidRPr="43591222">
        <w:rPr>
          <w:rFonts w:ascii="Arial" w:hAnsi="Arial" w:cs="Arial"/>
        </w:rPr>
        <w:t xml:space="preserve">Resident / Business Owner </w:t>
      </w:r>
    </w:p>
    <w:p w14:paraId="30CC8BEA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32206F65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215E31F0" w14:textId="77777777" w:rsidR="00B60229" w:rsidRPr="00B60229" w:rsidRDefault="002A37BF" w:rsidP="00B60229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WORKS NOTIFICATION</w:t>
      </w:r>
    </w:p>
    <w:p w14:paraId="35AE792A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016B03D9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571DD98A" w14:textId="58C2E395" w:rsidR="00F85ECF" w:rsidRDefault="1EE6E9C6" w:rsidP="3F9CF54B">
      <w:pPr>
        <w:spacing w:after="0"/>
        <w:rPr>
          <w:rFonts w:ascii="Arial" w:eastAsia="Arial" w:hAnsi="Arial" w:cs="Arial"/>
          <w:b/>
          <w:bCs/>
          <w:color w:val="000000" w:themeColor="text1"/>
        </w:rPr>
      </w:pPr>
      <w:r w:rsidRPr="3F9CF54B">
        <w:rPr>
          <w:rFonts w:ascii="Arial" w:eastAsia="Arial" w:hAnsi="Arial" w:cs="Arial"/>
          <w:color w:val="000000" w:themeColor="text1"/>
        </w:rPr>
        <w:t xml:space="preserve">Remo Contractors Pty Ltd will soon be upgrading the kerb and gutter on </w:t>
      </w:r>
      <w:r w:rsidR="00784999">
        <w:rPr>
          <w:rFonts w:ascii="Arial" w:eastAsia="Arial" w:hAnsi="Arial" w:cs="Arial"/>
          <w:b/>
          <w:bCs/>
          <w:color w:val="000000" w:themeColor="text1"/>
        </w:rPr>
        <w:t>Jenkins Court</w:t>
      </w:r>
      <w:r w:rsidR="0082769A">
        <w:rPr>
          <w:rFonts w:ascii="Arial" w:eastAsia="Arial" w:hAnsi="Arial" w:cs="Arial"/>
          <w:b/>
          <w:bCs/>
          <w:color w:val="000000" w:themeColor="text1"/>
        </w:rPr>
        <w:t>, Elizabeth East</w:t>
      </w:r>
      <w:r w:rsidR="0E8C89EB" w:rsidRPr="3F9CF54B">
        <w:rPr>
          <w:rFonts w:ascii="Arial" w:eastAsia="Arial" w:hAnsi="Arial" w:cs="Arial"/>
          <w:b/>
          <w:bCs/>
          <w:color w:val="000000" w:themeColor="text1"/>
        </w:rPr>
        <w:t>.</w:t>
      </w:r>
    </w:p>
    <w:p w14:paraId="1EC6302E" w14:textId="40CA5F99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AF1CA02" w14:textId="449597AB" w:rsidR="00F85ECF" w:rsidRDefault="1EE6E9C6" w:rsidP="3F9CF54B">
      <w:pPr>
        <w:spacing w:after="0"/>
        <w:rPr>
          <w:rFonts w:ascii="Arial" w:eastAsia="Arial" w:hAnsi="Arial" w:cs="Arial"/>
          <w:color w:val="000000" w:themeColor="text1"/>
        </w:rPr>
      </w:pPr>
      <w:r w:rsidRPr="3F9CF54B">
        <w:rPr>
          <w:rFonts w:ascii="Arial" w:eastAsia="Arial" w:hAnsi="Arial" w:cs="Arial"/>
          <w:color w:val="000000" w:themeColor="text1"/>
        </w:rPr>
        <w:t>Work in this area is scheduled to commence from</w:t>
      </w:r>
      <w:r w:rsidR="00FE1150">
        <w:rPr>
          <w:rFonts w:ascii="Arial" w:eastAsia="Arial" w:hAnsi="Arial" w:cs="Arial"/>
          <w:color w:val="000000" w:themeColor="text1"/>
        </w:rPr>
        <w:t xml:space="preserve"> the week of the</w:t>
      </w:r>
      <w:r w:rsidRPr="3F9CF54B">
        <w:rPr>
          <w:rFonts w:ascii="Arial" w:eastAsia="Arial" w:hAnsi="Arial" w:cs="Arial"/>
          <w:color w:val="000000" w:themeColor="text1"/>
        </w:rPr>
        <w:t xml:space="preserve"> </w:t>
      </w:r>
      <w:r w:rsidR="00A911F9">
        <w:rPr>
          <w:rFonts w:ascii="Arial" w:eastAsia="Arial" w:hAnsi="Arial" w:cs="Arial"/>
          <w:color w:val="000000" w:themeColor="text1"/>
        </w:rPr>
        <w:t>20/10</w:t>
      </w:r>
      <w:r w:rsidRPr="3F9CF54B">
        <w:rPr>
          <w:rFonts w:ascii="Arial" w:eastAsia="Arial" w:hAnsi="Arial" w:cs="Arial"/>
          <w:color w:val="000000" w:themeColor="text1"/>
        </w:rPr>
        <w:t>/2025 and is expected to take approximately</w:t>
      </w:r>
      <w:r w:rsidR="0082769A">
        <w:rPr>
          <w:rFonts w:ascii="Arial" w:eastAsia="Arial" w:hAnsi="Arial" w:cs="Arial"/>
          <w:color w:val="000000" w:themeColor="text1"/>
        </w:rPr>
        <w:t xml:space="preserve"> </w:t>
      </w:r>
      <w:r w:rsidR="00784999">
        <w:rPr>
          <w:rFonts w:ascii="Arial" w:eastAsia="Arial" w:hAnsi="Arial" w:cs="Arial"/>
          <w:color w:val="000000" w:themeColor="text1"/>
        </w:rPr>
        <w:t>12</w:t>
      </w:r>
      <w:r w:rsidRPr="3F9CF54B">
        <w:rPr>
          <w:rFonts w:ascii="Arial" w:eastAsia="Arial" w:hAnsi="Arial" w:cs="Arial"/>
          <w:color w:val="000000" w:themeColor="text1"/>
        </w:rPr>
        <w:t xml:space="preserve"> business days (weather permitting).</w:t>
      </w:r>
    </w:p>
    <w:p w14:paraId="65D642FD" w14:textId="1E24F3CB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E9EA9CF" w14:textId="3C58D36C" w:rsidR="00F85ECF" w:rsidRDefault="1EE6E9C6" w:rsidP="5760986D">
      <w:pPr>
        <w:spacing w:after="0"/>
        <w:rPr>
          <w:rFonts w:ascii="Arial" w:eastAsia="Arial" w:hAnsi="Arial" w:cs="Arial"/>
          <w:color w:val="000000" w:themeColor="text1"/>
        </w:rPr>
      </w:pPr>
      <w:r w:rsidRPr="5760986D">
        <w:rPr>
          <w:rFonts w:ascii="Arial" w:eastAsia="Arial" w:hAnsi="Arial" w:cs="Arial"/>
          <w:color w:val="000000" w:themeColor="text1"/>
        </w:rPr>
        <w:t>Work will be undertaken during the hours of 7am to 4pm, Monday to Friday.</w:t>
      </w:r>
    </w:p>
    <w:p w14:paraId="3D7EEB77" w14:textId="21170520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D1D27A1" w14:textId="64ED3104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The affected work areas will be subject to standard work zone traffic management. Road closures and speed restrictions may apply.</w:t>
      </w:r>
    </w:p>
    <w:p w14:paraId="6AAEECB2" w14:textId="756D74A3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F2D516C" w14:textId="214DF4AD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 xml:space="preserve">There may be some restrictions to your driveway access during the works.  </w:t>
      </w:r>
    </w:p>
    <w:p w14:paraId="2AF25568" w14:textId="01850BA7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800BBE6" w14:textId="04251D5B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 xml:space="preserve">We apologise for any inconvenience caused and thank you for your patience. </w:t>
      </w:r>
    </w:p>
    <w:p w14:paraId="6246CD2E" w14:textId="6ECF11A3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11245591" w14:textId="04E9472D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If you have any concerns, please contact</w:t>
      </w:r>
      <w:r w:rsidR="00826D6D">
        <w:rPr>
          <w:rFonts w:ascii="Arial" w:eastAsia="Arial" w:hAnsi="Arial" w:cs="Arial"/>
          <w:color w:val="000000" w:themeColor="text1"/>
        </w:rPr>
        <w:t xml:space="preserve"> </w:t>
      </w:r>
      <w:r w:rsidRPr="721120C6">
        <w:rPr>
          <w:rFonts w:ascii="Arial" w:eastAsia="Arial" w:hAnsi="Arial" w:cs="Arial"/>
          <w:color w:val="000000" w:themeColor="text1"/>
        </w:rPr>
        <w:t>Tony Moritz on 0421 932 771</w:t>
      </w:r>
      <w:r w:rsidR="00A911F9">
        <w:rPr>
          <w:rFonts w:ascii="Arial" w:eastAsia="Arial" w:hAnsi="Arial" w:cs="Arial"/>
          <w:color w:val="000000" w:themeColor="text1"/>
        </w:rPr>
        <w:t xml:space="preserve"> or Jack Collard on 0429 371790</w:t>
      </w:r>
    </w:p>
    <w:p w14:paraId="07C08318" w14:textId="5DEF3F7C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133CD486" w14:textId="4C542D7E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For after-hours emergencies, please contact 8252 7240 (and leave message) if mobile numbers are not available.</w:t>
      </w:r>
    </w:p>
    <w:p w14:paraId="1FB7A8CF" w14:textId="16C0893B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7F4598D" w14:textId="44EBFCA0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Yours sincerely</w:t>
      </w:r>
    </w:p>
    <w:p w14:paraId="273380FE" w14:textId="14260075" w:rsidR="00F85ECF" w:rsidRDefault="00F85ECF" w:rsidP="721120C6">
      <w:pPr>
        <w:spacing w:after="0"/>
        <w:rPr>
          <w:rFonts w:ascii="Arial" w:hAnsi="Arial" w:cs="Arial"/>
        </w:rPr>
      </w:pPr>
    </w:p>
    <w:p w14:paraId="2A235DD7" w14:textId="75FE2CD2" w:rsidR="00313888" w:rsidRDefault="00313888" w:rsidP="00E57F6A">
      <w:pPr>
        <w:spacing w:after="0"/>
        <w:rPr>
          <w:rFonts w:ascii="Arial" w:hAnsi="Arial" w:cs="Arial"/>
        </w:rPr>
      </w:pPr>
    </w:p>
    <w:p w14:paraId="6E673568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1A55E757" w14:textId="65CDEDA7" w:rsidR="00B60229" w:rsidRDefault="00B60229" w:rsidP="721120C6">
      <w:pPr>
        <w:spacing w:after="0"/>
        <w:rPr>
          <w:rFonts w:ascii="Arial" w:hAnsi="Arial" w:cs="Arial"/>
        </w:rPr>
      </w:pPr>
    </w:p>
    <w:p w14:paraId="6C98B2CB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39100CCF" w14:textId="515C294D" w:rsidR="00B60229" w:rsidRDefault="5641556A" w:rsidP="00E57F6A">
      <w:pPr>
        <w:spacing w:after="0"/>
        <w:rPr>
          <w:rFonts w:ascii="Arial" w:hAnsi="Arial" w:cs="Arial"/>
        </w:rPr>
      </w:pPr>
      <w:r w:rsidRPr="0D55A7CC">
        <w:rPr>
          <w:rFonts w:ascii="Arial" w:hAnsi="Arial" w:cs="Arial"/>
        </w:rPr>
        <w:t>Peter Bennett</w:t>
      </w:r>
    </w:p>
    <w:p w14:paraId="37C82CCD" w14:textId="1B748AFC" w:rsidR="00B60229" w:rsidRPr="00EC3287" w:rsidRDefault="5641556A" w:rsidP="00E57F6A">
      <w:pPr>
        <w:spacing w:after="0"/>
        <w:rPr>
          <w:rFonts w:ascii="Arial" w:hAnsi="Arial" w:cs="Arial"/>
        </w:rPr>
      </w:pPr>
      <w:r w:rsidRPr="0D55A7CC">
        <w:rPr>
          <w:rFonts w:ascii="Arial" w:hAnsi="Arial" w:cs="Arial"/>
        </w:rPr>
        <w:t>Project Manager</w:t>
      </w:r>
    </w:p>
    <w:sectPr w:rsidR="00B60229" w:rsidRPr="00EC3287" w:rsidSect="00910D33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584" w:right="849" w:bottom="993" w:left="851" w:header="426" w:footer="2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644D7" w14:textId="77777777" w:rsidR="00612A33" w:rsidRDefault="00612A33" w:rsidP="00EC3287">
      <w:pPr>
        <w:spacing w:after="0" w:line="240" w:lineRule="auto"/>
      </w:pPr>
      <w:r>
        <w:separator/>
      </w:r>
    </w:p>
  </w:endnote>
  <w:endnote w:type="continuationSeparator" w:id="0">
    <w:p w14:paraId="02359609" w14:textId="77777777" w:rsidR="00612A33" w:rsidRDefault="00612A33" w:rsidP="00EC3287">
      <w:pPr>
        <w:spacing w:after="0" w:line="240" w:lineRule="auto"/>
      </w:pPr>
      <w:r>
        <w:continuationSeparator/>
      </w:r>
    </w:p>
  </w:endnote>
  <w:endnote w:type="continuationNotice" w:id="1">
    <w:p w14:paraId="3C3B4349" w14:textId="77777777" w:rsidR="00612A33" w:rsidRDefault="00612A3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247608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74BB0A" w14:textId="77777777" w:rsidR="002E4D95" w:rsidRDefault="002E4D95" w:rsidP="002E4D95">
        <w:pPr>
          <w:pStyle w:val="Footer"/>
          <w:jc w:val="cen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F3850F0" w14:textId="77777777" w:rsidR="006E0273" w:rsidRDefault="006E02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B5941" w14:textId="063CA81A" w:rsidR="002E4D95" w:rsidRDefault="00000000" w:rsidP="002E4D95">
    <w:pPr>
      <w:spacing w:after="0"/>
      <w:jc w:val="center"/>
      <w:rPr>
        <w:rFonts w:ascii="Arial" w:eastAsiaTheme="minorHAnsi" w:hAnsi="Arial" w:cs="Arial"/>
        <w:sz w:val="18"/>
        <w:szCs w:val="18"/>
        <w:lang w:eastAsia="en-US"/>
      </w:rPr>
    </w:pPr>
    <w:r>
      <w:rPr>
        <w:noProof/>
      </w:rPr>
      <w:pict w14:anchorId="672295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left:0;text-align:left;margin-left:174.1pt;margin-top:398.35pt;width:177.75pt;height:177.75pt;z-index:-251658239;mso-position-horizontal-relative:margin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  <w:r w:rsidR="008500B1">
      <w:rPr>
        <w:rFonts w:ascii="Arial" w:eastAsiaTheme="minorHAnsi" w:hAnsi="Arial" w:cs="Arial"/>
        <w:sz w:val="18"/>
        <w:szCs w:val="18"/>
        <w:lang w:eastAsia="en-US"/>
      </w:rPr>
      <w:t>10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B</w:t>
    </w:r>
    <w:r w:rsidR="008500B1">
      <w:rPr>
        <w:rFonts w:ascii="Arial" w:eastAsiaTheme="minorHAnsi" w:hAnsi="Arial" w:cs="Arial"/>
        <w:sz w:val="18"/>
        <w:szCs w:val="18"/>
        <w:lang w:eastAsia="en-US"/>
      </w:rPr>
      <w:t xml:space="preserve">arfield Crescent, Edinburgh </w:t>
    </w:r>
    <w:r w:rsidR="0093610B">
      <w:rPr>
        <w:rFonts w:ascii="Arial" w:eastAsiaTheme="minorHAnsi" w:hAnsi="Arial" w:cs="Arial"/>
        <w:sz w:val="18"/>
        <w:szCs w:val="18"/>
        <w:lang w:eastAsia="en-US"/>
      </w:rPr>
      <w:t>North</w:t>
    </w:r>
    <w:r w:rsidR="0093610B" w:rsidRPr="00EC3287">
      <w:rPr>
        <w:rFonts w:ascii="Arial" w:eastAsiaTheme="minorHAnsi" w:hAnsi="Arial" w:cs="Arial"/>
        <w:sz w:val="18"/>
        <w:szCs w:val="18"/>
        <w:lang w:eastAsia="en-US"/>
      </w:rPr>
      <w:t xml:space="preserve"> SA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 5113 </w:t>
    </w:r>
    <w:r w:rsidR="002E4D95" w:rsidRPr="00EC3287">
      <w:rPr>
        <w:rFonts w:ascii="Wingdings 2" w:eastAsiaTheme="minorHAnsi" w:hAnsi="Wingdings 2" w:cs="Wingdings 2"/>
        <w:color w:val="1F497D" w:themeColor="text2"/>
        <w:sz w:val="12"/>
        <w:szCs w:val="12"/>
        <w:lang w:eastAsia="en-US"/>
      </w:rPr>
      <w:t>□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Phone (08) 8252 7240 </w:t>
    </w:r>
    <w:r w:rsidR="002E4D95" w:rsidRPr="00EC3287">
      <w:rPr>
        <w:rFonts w:ascii="Wingdings 2" w:eastAsiaTheme="minorHAnsi" w:hAnsi="Wingdings 2" w:cs="Wingdings 2"/>
        <w:color w:val="1F497D" w:themeColor="text2"/>
        <w:sz w:val="12"/>
        <w:szCs w:val="12"/>
        <w:lang w:eastAsia="en-US"/>
      </w:rPr>
      <w:t>□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ABN: 56 885 236 894</w:t>
    </w:r>
  </w:p>
  <w:p w14:paraId="46BBCF62" w14:textId="77777777" w:rsidR="002E4D95" w:rsidRPr="002E4D95" w:rsidRDefault="002E4D95" w:rsidP="002E4D95">
    <w:pPr>
      <w:jc w:val="center"/>
      <w:rPr>
        <w:rFonts w:ascii="Arial" w:eastAsiaTheme="minorHAnsi" w:hAnsi="Arial" w:cs="Arial"/>
        <w:sz w:val="18"/>
        <w:szCs w:val="18"/>
        <w:lang w:eastAsia="en-US"/>
      </w:rPr>
    </w:pPr>
    <w:r w:rsidRPr="00EC3287">
      <w:rPr>
        <w:rFonts w:ascii="Arial" w:eastAsiaTheme="minorHAnsi" w:hAnsi="Arial" w:cs="Arial"/>
        <w:sz w:val="18"/>
        <w:szCs w:val="18"/>
        <w:lang w:eastAsia="en-US"/>
      </w:rPr>
      <w:t xml:space="preserve">Email: </w:t>
    </w:r>
    <w:r>
      <w:rPr>
        <w:rFonts w:ascii="Arial" w:eastAsiaTheme="minorHAnsi" w:hAnsi="Arial" w:cs="Arial"/>
        <w:sz w:val="18"/>
        <w:szCs w:val="18"/>
        <w:lang w:eastAsia="en-US"/>
      </w:rPr>
      <w:t>remo</w:t>
    </w:r>
    <w:r w:rsidRPr="00EC3287">
      <w:rPr>
        <w:rFonts w:ascii="Arial" w:eastAsiaTheme="minorHAnsi" w:hAnsi="Arial" w:cs="Arial"/>
        <w:sz w:val="18"/>
        <w:szCs w:val="18"/>
        <w:lang w:eastAsia="en-US"/>
      </w:rPr>
      <w:t>@remocontractors.com.au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D44DE6" w14:textId="77777777" w:rsidR="00612A33" w:rsidRDefault="00612A33" w:rsidP="00EC3287">
      <w:pPr>
        <w:spacing w:after="0" w:line="240" w:lineRule="auto"/>
      </w:pPr>
      <w:r>
        <w:separator/>
      </w:r>
    </w:p>
  </w:footnote>
  <w:footnote w:type="continuationSeparator" w:id="0">
    <w:p w14:paraId="3A8C0806" w14:textId="77777777" w:rsidR="00612A33" w:rsidRDefault="00612A33" w:rsidP="00EC3287">
      <w:pPr>
        <w:spacing w:after="0" w:line="240" w:lineRule="auto"/>
      </w:pPr>
      <w:r>
        <w:continuationSeparator/>
      </w:r>
    </w:p>
  </w:footnote>
  <w:footnote w:type="continuationNotice" w:id="1">
    <w:p w14:paraId="4CCB0974" w14:textId="77777777" w:rsidR="00612A33" w:rsidRDefault="00612A3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3C01F" w14:textId="77777777" w:rsidR="006E0273" w:rsidRDefault="00000000">
    <w:pPr>
      <w:pStyle w:val="Header"/>
    </w:pPr>
    <w:r>
      <w:rPr>
        <w:noProof/>
      </w:rPr>
      <w:pict w14:anchorId="7BBCF9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8240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F76E3" w14:textId="77777777" w:rsidR="00FE7B21" w:rsidRDefault="00FE7B21" w:rsidP="00FE7B21">
    <w:pPr>
      <w:pStyle w:val="Header"/>
      <w:jc w:val="both"/>
    </w:pPr>
  </w:p>
  <w:p w14:paraId="1CC0A1A2" w14:textId="77777777" w:rsidR="00FE7B21" w:rsidRDefault="00FE7B21" w:rsidP="00FE7B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28686" w14:textId="77777777" w:rsidR="002E4D95" w:rsidRDefault="002E4D95" w:rsidP="002E4D95">
    <w:pPr>
      <w:pStyle w:val="Header"/>
      <w:jc w:val="right"/>
    </w:pPr>
    <w:r>
      <w:rPr>
        <w:noProof/>
      </w:rPr>
      <w:drawing>
        <wp:inline distT="0" distB="0" distL="0" distR="0" wp14:anchorId="1BBB7C6A" wp14:editId="02A09FE4">
          <wp:extent cx="1711252" cy="1103971"/>
          <wp:effectExtent l="0" t="0" r="381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o Contractor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5778" cy="11068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4F9506" w14:textId="77777777" w:rsidR="002E4D95" w:rsidRPr="00FE7B21" w:rsidRDefault="002E4D95" w:rsidP="00B60229">
    <w:pPr>
      <w:pStyle w:val="Header"/>
      <w:tabs>
        <w:tab w:val="clear" w:pos="4513"/>
        <w:tab w:val="clear" w:pos="9026"/>
        <w:tab w:val="left" w:pos="1510"/>
      </w:tabs>
      <w:rPr>
        <w:rFonts w:ascii="Arial" w:hAnsi="Arial" w:cs="Arial"/>
      </w:rPr>
    </w:pPr>
  </w:p>
  <w:p w14:paraId="7314F8EB" w14:textId="77777777" w:rsidR="006E0273" w:rsidRDefault="006E0273">
    <w:pPr>
      <w:pStyle w:val="Header"/>
    </w:pPr>
  </w:p>
  <w:p w14:paraId="069E453D" w14:textId="77777777" w:rsidR="009040B4" w:rsidRDefault="009040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229"/>
    <w:rsid w:val="00010CA4"/>
    <w:rsid w:val="000173E3"/>
    <w:rsid w:val="00035804"/>
    <w:rsid w:val="00073FF6"/>
    <w:rsid w:val="000939D7"/>
    <w:rsid w:val="000A0CF2"/>
    <w:rsid w:val="001129BF"/>
    <w:rsid w:val="001409D3"/>
    <w:rsid w:val="00142293"/>
    <w:rsid w:val="00171DC8"/>
    <w:rsid w:val="001944B6"/>
    <w:rsid w:val="001A01C3"/>
    <w:rsid w:val="001D297F"/>
    <w:rsid w:val="00213D5D"/>
    <w:rsid w:val="00221056"/>
    <w:rsid w:val="00222C5E"/>
    <w:rsid w:val="002269D6"/>
    <w:rsid w:val="00251313"/>
    <w:rsid w:val="00274009"/>
    <w:rsid w:val="002A2152"/>
    <w:rsid w:val="002A37BF"/>
    <w:rsid w:val="002D5577"/>
    <w:rsid w:val="002E1875"/>
    <w:rsid w:val="002E36F0"/>
    <w:rsid w:val="002E4D95"/>
    <w:rsid w:val="002F2243"/>
    <w:rsid w:val="00313823"/>
    <w:rsid w:val="00313888"/>
    <w:rsid w:val="003505AC"/>
    <w:rsid w:val="00394F16"/>
    <w:rsid w:val="003B665A"/>
    <w:rsid w:val="003C14F8"/>
    <w:rsid w:val="003E10C5"/>
    <w:rsid w:val="00421DD8"/>
    <w:rsid w:val="00423DBB"/>
    <w:rsid w:val="0042410B"/>
    <w:rsid w:val="00464B0F"/>
    <w:rsid w:val="00465FEF"/>
    <w:rsid w:val="00470782"/>
    <w:rsid w:val="004A77CF"/>
    <w:rsid w:val="004B0B8C"/>
    <w:rsid w:val="004C274C"/>
    <w:rsid w:val="005244FA"/>
    <w:rsid w:val="00560E11"/>
    <w:rsid w:val="00564475"/>
    <w:rsid w:val="005768EE"/>
    <w:rsid w:val="005912E3"/>
    <w:rsid w:val="005919EB"/>
    <w:rsid w:val="005C2AF0"/>
    <w:rsid w:val="005E37EE"/>
    <w:rsid w:val="005F5E2E"/>
    <w:rsid w:val="00612A33"/>
    <w:rsid w:val="00654B33"/>
    <w:rsid w:val="0066327E"/>
    <w:rsid w:val="006818B5"/>
    <w:rsid w:val="006A74C5"/>
    <w:rsid w:val="006C2576"/>
    <w:rsid w:val="006E0273"/>
    <w:rsid w:val="006F2B9F"/>
    <w:rsid w:val="007021E2"/>
    <w:rsid w:val="0071499F"/>
    <w:rsid w:val="00715547"/>
    <w:rsid w:val="00720439"/>
    <w:rsid w:val="007603B7"/>
    <w:rsid w:val="0076066C"/>
    <w:rsid w:val="00784999"/>
    <w:rsid w:val="00786C38"/>
    <w:rsid w:val="007C14FC"/>
    <w:rsid w:val="007D2935"/>
    <w:rsid w:val="007D62F0"/>
    <w:rsid w:val="0080634C"/>
    <w:rsid w:val="00826D6D"/>
    <w:rsid w:val="0082769A"/>
    <w:rsid w:val="00830B5E"/>
    <w:rsid w:val="00844192"/>
    <w:rsid w:val="008500B1"/>
    <w:rsid w:val="008515DA"/>
    <w:rsid w:val="0086425B"/>
    <w:rsid w:val="00881E88"/>
    <w:rsid w:val="008D21D9"/>
    <w:rsid w:val="008F2213"/>
    <w:rsid w:val="008F6C7A"/>
    <w:rsid w:val="009040B4"/>
    <w:rsid w:val="00910421"/>
    <w:rsid w:val="00910D33"/>
    <w:rsid w:val="009228DB"/>
    <w:rsid w:val="0093610B"/>
    <w:rsid w:val="00937D5F"/>
    <w:rsid w:val="0094695D"/>
    <w:rsid w:val="0096210C"/>
    <w:rsid w:val="009648D0"/>
    <w:rsid w:val="00977FCD"/>
    <w:rsid w:val="0098586A"/>
    <w:rsid w:val="00990385"/>
    <w:rsid w:val="009A5D50"/>
    <w:rsid w:val="009C518E"/>
    <w:rsid w:val="009F282B"/>
    <w:rsid w:val="00A0225C"/>
    <w:rsid w:val="00A06034"/>
    <w:rsid w:val="00A546A7"/>
    <w:rsid w:val="00A911F9"/>
    <w:rsid w:val="00A95E4C"/>
    <w:rsid w:val="00AE0A1D"/>
    <w:rsid w:val="00AE7F52"/>
    <w:rsid w:val="00B1439E"/>
    <w:rsid w:val="00B16F75"/>
    <w:rsid w:val="00B60229"/>
    <w:rsid w:val="00B60B31"/>
    <w:rsid w:val="00B60BC4"/>
    <w:rsid w:val="00B877BA"/>
    <w:rsid w:val="00BD7B64"/>
    <w:rsid w:val="00C21A81"/>
    <w:rsid w:val="00C76380"/>
    <w:rsid w:val="00C90485"/>
    <w:rsid w:val="00CA1DF5"/>
    <w:rsid w:val="00CA1E13"/>
    <w:rsid w:val="00CD137E"/>
    <w:rsid w:val="00CE30DD"/>
    <w:rsid w:val="00D07673"/>
    <w:rsid w:val="00D112FA"/>
    <w:rsid w:val="00D25DEB"/>
    <w:rsid w:val="00D62C79"/>
    <w:rsid w:val="00DA1822"/>
    <w:rsid w:val="00DA1BBD"/>
    <w:rsid w:val="00DB4118"/>
    <w:rsid w:val="00DD6358"/>
    <w:rsid w:val="00DE72DA"/>
    <w:rsid w:val="00DF2B2B"/>
    <w:rsid w:val="00DF689D"/>
    <w:rsid w:val="00E4184D"/>
    <w:rsid w:val="00E57F6A"/>
    <w:rsid w:val="00E60CD6"/>
    <w:rsid w:val="00E71192"/>
    <w:rsid w:val="00EA20E5"/>
    <w:rsid w:val="00EB44FB"/>
    <w:rsid w:val="00EC3287"/>
    <w:rsid w:val="00F05288"/>
    <w:rsid w:val="00F1215B"/>
    <w:rsid w:val="00F2396E"/>
    <w:rsid w:val="00F42278"/>
    <w:rsid w:val="00F468E6"/>
    <w:rsid w:val="00F64437"/>
    <w:rsid w:val="00F71862"/>
    <w:rsid w:val="00F76E09"/>
    <w:rsid w:val="00F85ECF"/>
    <w:rsid w:val="00F92485"/>
    <w:rsid w:val="00FA5ABA"/>
    <w:rsid w:val="00FD7FCD"/>
    <w:rsid w:val="00FE1150"/>
    <w:rsid w:val="00FE7B21"/>
    <w:rsid w:val="035CEDF0"/>
    <w:rsid w:val="0570AC77"/>
    <w:rsid w:val="097B74C4"/>
    <w:rsid w:val="0CD6710D"/>
    <w:rsid w:val="0D55A7CC"/>
    <w:rsid w:val="0D5CC9E8"/>
    <w:rsid w:val="0E8C89EB"/>
    <w:rsid w:val="0F32543D"/>
    <w:rsid w:val="1005E434"/>
    <w:rsid w:val="102D3E4F"/>
    <w:rsid w:val="12974C13"/>
    <w:rsid w:val="16DE0DCA"/>
    <w:rsid w:val="190B2D43"/>
    <w:rsid w:val="1C156E75"/>
    <w:rsid w:val="1D7FEBB3"/>
    <w:rsid w:val="1EE6E9C6"/>
    <w:rsid w:val="23A99267"/>
    <w:rsid w:val="25622593"/>
    <w:rsid w:val="25A77F87"/>
    <w:rsid w:val="26E937EF"/>
    <w:rsid w:val="291A0305"/>
    <w:rsid w:val="2D239267"/>
    <w:rsid w:val="3057A387"/>
    <w:rsid w:val="31634503"/>
    <w:rsid w:val="33225E9E"/>
    <w:rsid w:val="3686B1A8"/>
    <w:rsid w:val="3722EA2E"/>
    <w:rsid w:val="37F6346E"/>
    <w:rsid w:val="399CF70C"/>
    <w:rsid w:val="3E6BAAAA"/>
    <w:rsid w:val="3F9CF54B"/>
    <w:rsid w:val="4078543F"/>
    <w:rsid w:val="40E655AA"/>
    <w:rsid w:val="41126F7E"/>
    <w:rsid w:val="43591222"/>
    <w:rsid w:val="4642DEBA"/>
    <w:rsid w:val="4A32A43E"/>
    <w:rsid w:val="4ADC7C70"/>
    <w:rsid w:val="5641556A"/>
    <w:rsid w:val="57410E9F"/>
    <w:rsid w:val="5760986D"/>
    <w:rsid w:val="5E20A463"/>
    <w:rsid w:val="6209711A"/>
    <w:rsid w:val="650DF4B2"/>
    <w:rsid w:val="65486C7D"/>
    <w:rsid w:val="67FA6752"/>
    <w:rsid w:val="721120C6"/>
    <w:rsid w:val="73065275"/>
    <w:rsid w:val="746AD43B"/>
    <w:rsid w:val="7DAAA10A"/>
    <w:rsid w:val="7DDCC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896D9"/>
  <w15:docId w15:val="{3099E8C1-13C3-401D-9E92-AE09D5768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Desktop%20Icons\Letterhead%20-%20Remo%20Contractors%20Pty%20Lt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fe14dddb88615ad86366943c77e07aad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825e67f6aecd249ae15cb418b73f5da3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701673-3620-4acc-8ba3-f6ff1d217f1f" xsi:nil="true"/>
    <lcf76f155ced4ddcb4097134ff3c332f xmlns="4e37c45d-ffd8-4621-872a-3b7c4bf58047">
      <Terms xmlns="http://schemas.microsoft.com/office/infopath/2007/PartnerControls"/>
    </lcf76f155ced4ddcb4097134ff3c332f>
    <_dlc_DocId xmlns="71701673-3620-4acc-8ba3-f6ff1d217f1f">CJ6E77Y7MW54-490506776-594940</_dlc_DocId>
    <_dlc_DocIdUrl xmlns="71701673-3620-4acc-8ba3-f6ff1d217f1f">
      <Url>https://remocontractors.sharepoint.com/sites/IntegratedManagementSystem/_layouts/15/DocIdRedir.aspx?ID=CJ6E77Y7MW54-490506776-594940</Url>
      <Description>CJ6E77Y7MW54-490506776-594940</Description>
    </_dlc_DocIdUrl>
  </documentManagement>
</p:properties>
</file>

<file path=customXml/itemProps1.xml><?xml version="1.0" encoding="utf-8"?>
<ds:datastoreItem xmlns:ds="http://schemas.openxmlformats.org/officeDocument/2006/customXml" ds:itemID="{DDECE052-9176-4AE2-9773-767013D52B4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0F22F79-AA87-4B49-9BBF-4A307D5ED1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4147BC-30DE-4C63-B4DD-E0E15521CF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01673-3620-4acc-8ba3-f6ff1d217f1f"/>
    <ds:schemaRef ds:uri="4e37c45d-ffd8-4621-872a-3b7c4bf58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1FECBA-855C-4791-8B08-9826A1871565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- Remo Contractors Pty Ltd</Template>
  <TotalTime>8</TotalTime>
  <Pages>1</Pages>
  <Words>152</Words>
  <Characters>797</Characters>
  <Application>Microsoft Office Word</Application>
  <DocSecurity>0</DocSecurity>
  <Lines>41</Lines>
  <Paragraphs>17</Paragraphs>
  <ScaleCrop>false</ScaleCrop>
  <Company>Microsoft</Company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Frontoffice</dc:creator>
  <cp:lastModifiedBy>Jack Collard</cp:lastModifiedBy>
  <cp:revision>34</cp:revision>
  <cp:lastPrinted>2024-06-25T06:03:00Z</cp:lastPrinted>
  <dcterms:created xsi:type="dcterms:W3CDTF">2024-06-14T05:33:00Z</dcterms:created>
  <dcterms:modified xsi:type="dcterms:W3CDTF">2025-10-17T03:10:00Z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34158200</vt:r8>
  </property>
  <property fmtid="{D5CDD505-2E9C-101B-9397-08002B2CF9AE}" pid="4" name="MediaServiceImageTags">
    <vt:lpwstr/>
  </property>
  <property fmtid="{D5CDD505-2E9C-101B-9397-08002B2CF9AE}" pid="5" name="_dlc_DocIdItemGuid">
    <vt:lpwstr>5018f990-b6ff-4127-ba9d-fbea1ddc9947</vt:lpwstr>
  </property>
</Properties>
</file>