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5FE96714" w:rsidR="00B60229" w:rsidRDefault="00303F60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12/11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6B60069F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Remo Contractors Pty Ltd will soon be upgrading the kerb and gutter 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r w:rsidR="0003505C">
        <w:rPr>
          <w:rFonts w:ascii="Arial" w:eastAsia="Arial" w:hAnsi="Arial" w:cs="Arial"/>
          <w:b/>
          <w:bCs/>
          <w:color w:val="000000" w:themeColor="text1"/>
        </w:rPr>
        <w:t>Caitlin</w:t>
      </w:r>
      <w:r w:rsidR="0035708C">
        <w:rPr>
          <w:rFonts w:ascii="Arial" w:eastAsia="Arial" w:hAnsi="Arial" w:cs="Arial"/>
          <w:b/>
          <w:bCs/>
          <w:color w:val="000000" w:themeColor="text1"/>
        </w:rPr>
        <w:t xml:space="preserve"> Ave, Craigmore</w:t>
      </w:r>
      <w:r w:rsidR="0E8C89EB" w:rsidRPr="3F9CF54B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05B0B2F3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303F60">
        <w:rPr>
          <w:rFonts w:ascii="Arial" w:eastAsia="Arial" w:hAnsi="Arial" w:cs="Arial"/>
          <w:color w:val="000000" w:themeColor="text1"/>
        </w:rPr>
        <w:t>17/11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03505C">
        <w:rPr>
          <w:rFonts w:ascii="Arial" w:eastAsia="Arial" w:hAnsi="Arial" w:cs="Arial"/>
          <w:color w:val="000000" w:themeColor="text1"/>
        </w:rPr>
        <w:t>7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302D5FA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  <w:r w:rsidR="007E26B7">
        <w:rPr>
          <w:rFonts w:ascii="Arial" w:eastAsia="Arial" w:hAnsi="Arial" w:cs="Arial"/>
          <w:color w:val="000000" w:themeColor="text1"/>
        </w:rPr>
        <w:t xml:space="preserve"> or Jack Collard on 0429 371790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59D59F3C" w:rsidR="00B60229" w:rsidRDefault="007E26B7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Jack Collard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ADA0C7" w14:textId="77777777" w:rsidR="00EC56A5" w:rsidRDefault="00EC56A5" w:rsidP="00EC3287">
      <w:pPr>
        <w:spacing w:after="0" w:line="240" w:lineRule="auto"/>
      </w:pPr>
      <w:r>
        <w:separator/>
      </w:r>
    </w:p>
  </w:endnote>
  <w:endnote w:type="continuationSeparator" w:id="0">
    <w:p w14:paraId="10F1F885" w14:textId="77777777" w:rsidR="00EC56A5" w:rsidRDefault="00EC56A5" w:rsidP="00EC3287">
      <w:pPr>
        <w:spacing w:after="0" w:line="240" w:lineRule="auto"/>
      </w:pPr>
      <w:r>
        <w:continuationSeparator/>
      </w:r>
    </w:p>
  </w:endnote>
  <w:endnote w:type="continuationNotice" w:id="1">
    <w:p w14:paraId="4A01FB45" w14:textId="77777777" w:rsidR="00EC56A5" w:rsidRDefault="00EC56A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000000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4892F" w14:textId="77777777" w:rsidR="00EC56A5" w:rsidRDefault="00EC56A5" w:rsidP="00EC3287">
      <w:pPr>
        <w:spacing w:after="0" w:line="240" w:lineRule="auto"/>
      </w:pPr>
      <w:r>
        <w:separator/>
      </w:r>
    </w:p>
  </w:footnote>
  <w:footnote w:type="continuationSeparator" w:id="0">
    <w:p w14:paraId="74385E8D" w14:textId="77777777" w:rsidR="00EC56A5" w:rsidRDefault="00EC56A5" w:rsidP="00EC3287">
      <w:pPr>
        <w:spacing w:after="0" w:line="240" w:lineRule="auto"/>
      </w:pPr>
      <w:r>
        <w:continuationSeparator/>
      </w:r>
    </w:p>
  </w:footnote>
  <w:footnote w:type="continuationNotice" w:id="1">
    <w:p w14:paraId="0613FDBB" w14:textId="77777777" w:rsidR="00EC56A5" w:rsidRDefault="00EC56A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000000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3505C"/>
    <w:rsid w:val="00035804"/>
    <w:rsid w:val="00073FF6"/>
    <w:rsid w:val="000939D7"/>
    <w:rsid w:val="000A0CF2"/>
    <w:rsid w:val="001129BF"/>
    <w:rsid w:val="001409D3"/>
    <w:rsid w:val="00142293"/>
    <w:rsid w:val="00171DC8"/>
    <w:rsid w:val="001944B6"/>
    <w:rsid w:val="001A01C3"/>
    <w:rsid w:val="001D297F"/>
    <w:rsid w:val="00213D5D"/>
    <w:rsid w:val="00221056"/>
    <w:rsid w:val="00222C5E"/>
    <w:rsid w:val="002269D6"/>
    <w:rsid w:val="00251313"/>
    <w:rsid w:val="00274009"/>
    <w:rsid w:val="002A2152"/>
    <w:rsid w:val="002A37BF"/>
    <w:rsid w:val="002D5577"/>
    <w:rsid w:val="002E1875"/>
    <w:rsid w:val="002E36F0"/>
    <w:rsid w:val="002E4D95"/>
    <w:rsid w:val="002F2243"/>
    <w:rsid w:val="00303F60"/>
    <w:rsid w:val="00313823"/>
    <w:rsid w:val="00313888"/>
    <w:rsid w:val="003505AC"/>
    <w:rsid w:val="0035708C"/>
    <w:rsid w:val="00394F16"/>
    <w:rsid w:val="003B665A"/>
    <w:rsid w:val="003C14F8"/>
    <w:rsid w:val="003E10C5"/>
    <w:rsid w:val="00421DD8"/>
    <w:rsid w:val="00423DBB"/>
    <w:rsid w:val="0042410B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654A0A"/>
    <w:rsid w:val="00654B33"/>
    <w:rsid w:val="0066327E"/>
    <w:rsid w:val="006818B5"/>
    <w:rsid w:val="006A4521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84999"/>
    <w:rsid w:val="00786C38"/>
    <w:rsid w:val="007C14FC"/>
    <w:rsid w:val="007D2935"/>
    <w:rsid w:val="007D62F0"/>
    <w:rsid w:val="007E26B7"/>
    <w:rsid w:val="0080634C"/>
    <w:rsid w:val="00826D6D"/>
    <w:rsid w:val="0082769A"/>
    <w:rsid w:val="00830B5E"/>
    <w:rsid w:val="00844192"/>
    <w:rsid w:val="008500B1"/>
    <w:rsid w:val="008515DA"/>
    <w:rsid w:val="0086425B"/>
    <w:rsid w:val="00881E88"/>
    <w:rsid w:val="008D21D9"/>
    <w:rsid w:val="008D740F"/>
    <w:rsid w:val="008F2213"/>
    <w:rsid w:val="008F6C7A"/>
    <w:rsid w:val="009040B4"/>
    <w:rsid w:val="00910421"/>
    <w:rsid w:val="00910D33"/>
    <w:rsid w:val="009228DB"/>
    <w:rsid w:val="0093610B"/>
    <w:rsid w:val="00937D5F"/>
    <w:rsid w:val="0094695D"/>
    <w:rsid w:val="00954629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47350"/>
    <w:rsid w:val="00A546A7"/>
    <w:rsid w:val="00A95E4C"/>
    <w:rsid w:val="00AE0A1D"/>
    <w:rsid w:val="00AE7F52"/>
    <w:rsid w:val="00B1439E"/>
    <w:rsid w:val="00B16F75"/>
    <w:rsid w:val="00B60229"/>
    <w:rsid w:val="00B60B31"/>
    <w:rsid w:val="00B60BC4"/>
    <w:rsid w:val="00BD7B64"/>
    <w:rsid w:val="00C21A81"/>
    <w:rsid w:val="00C34EE1"/>
    <w:rsid w:val="00C76380"/>
    <w:rsid w:val="00C90485"/>
    <w:rsid w:val="00CA1DF5"/>
    <w:rsid w:val="00CA1E13"/>
    <w:rsid w:val="00CD137E"/>
    <w:rsid w:val="00CE30DD"/>
    <w:rsid w:val="00D07673"/>
    <w:rsid w:val="00D112FA"/>
    <w:rsid w:val="00D25DEB"/>
    <w:rsid w:val="00D62C79"/>
    <w:rsid w:val="00DA1822"/>
    <w:rsid w:val="00DA1BBD"/>
    <w:rsid w:val="00DB4118"/>
    <w:rsid w:val="00DD6358"/>
    <w:rsid w:val="00DE72DA"/>
    <w:rsid w:val="00DF2B2B"/>
    <w:rsid w:val="00DF689D"/>
    <w:rsid w:val="00E4184D"/>
    <w:rsid w:val="00E57F6A"/>
    <w:rsid w:val="00E60CD6"/>
    <w:rsid w:val="00E71192"/>
    <w:rsid w:val="00EA20E5"/>
    <w:rsid w:val="00EB44FB"/>
    <w:rsid w:val="00EC3287"/>
    <w:rsid w:val="00EC56A5"/>
    <w:rsid w:val="00F05288"/>
    <w:rsid w:val="00F1215B"/>
    <w:rsid w:val="00F21A6E"/>
    <w:rsid w:val="00F2396E"/>
    <w:rsid w:val="00F42278"/>
    <w:rsid w:val="00F468E6"/>
    <w:rsid w:val="00F64437"/>
    <w:rsid w:val="00F71862"/>
    <w:rsid w:val="00F76E09"/>
    <w:rsid w:val="00F83E8B"/>
    <w:rsid w:val="00F85ECF"/>
    <w:rsid w:val="00F92485"/>
    <w:rsid w:val="00FA5ABA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CJ6E77Y7MW54-490506776-595037</_dlc_DocId>
    <_dlc_DocIdUrl xmlns="71701673-3620-4acc-8ba3-f6ff1d217f1f">
      <Url>https://remocontractors.sharepoint.com/sites/IntegratedManagementSystem/_layouts/15/DocIdRedir.aspx?ID=CJ6E77Y7MW54-490506776-595037</Url>
      <Description>CJ6E77Y7MW54-490506776-595037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d353791f69392080a12bf970533b359e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6817f08f9de7f327a6c6aa12cd25f1e2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customXml/itemProps4.xml><?xml version="1.0" encoding="utf-8"?>
<ds:datastoreItem xmlns:ds="http://schemas.openxmlformats.org/officeDocument/2006/customXml" ds:itemID="{9F32DF5D-213A-4598-ADEC-291506480C35}"/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9</TotalTime>
  <Pages>1</Pages>
  <Words>151</Words>
  <Characters>789</Characters>
  <Application>Microsoft Office Word</Application>
  <DocSecurity>0</DocSecurity>
  <Lines>41</Lines>
  <Paragraphs>17</Paragraphs>
  <ScaleCrop>false</ScaleCrop>
  <Company>Microsoft</Company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41</cp:revision>
  <cp:lastPrinted>2024-06-25T06:03:00Z</cp:lastPrinted>
  <dcterms:created xsi:type="dcterms:W3CDTF">2024-06-14T05:33:00Z</dcterms:created>
  <dcterms:modified xsi:type="dcterms:W3CDTF">2025-11-11T21:05:00Z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0114ff47-e11a-44fb-ac6a-ac80b4da757b</vt:lpwstr>
  </property>
</Properties>
</file>