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0D7E03E9" w:rsidR="00B60229" w:rsidRDefault="000240F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20/</w:t>
      </w:r>
      <w:r w:rsidR="00C7394E">
        <w:rPr>
          <w:rFonts w:ascii="Arial" w:hAnsi="Arial" w:cs="Arial"/>
        </w:rPr>
        <w:t>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359158AA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B45E12">
        <w:rPr>
          <w:rFonts w:ascii="Arial" w:eastAsia="Arial" w:hAnsi="Arial" w:cs="Arial"/>
          <w:b/>
          <w:bCs/>
          <w:color w:val="000000" w:themeColor="text1"/>
        </w:rPr>
        <w:t xml:space="preserve">Ranee </w:t>
      </w:r>
      <w:proofErr w:type="spellStart"/>
      <w:r w:rsidR="00B45E12">
        <w:rPr>
          <w:rFonts w:ascii="Arial" w:eastAsia="Arial" w:hAnsi="Arial" w:cs="Arial"/>
          <w:b/>
          <w:bCs/>
          <w:color w:val="000000" w:themeColor="text1"/>
        </w:rPr>
        <w:t>Crt</w:t>
      </w:r>
      <w:proofErr w:type="spellEnd"/>
      <w:r w:rsidR="00602C36">
        <w:rPr>
          <w:rFonts w:ascii="Arial" w:eastAsia="Arial" w:hAnsi="Arial" w:cs="Arial"/>
          <w:b/>
          <w:bCs/>
          <w:color w:val="000000" w:themeColor="text1"/>
        </w:rPr>
        <w:t>, Andrews Farm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3D989E6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94CFA">
        <w:rPr>
          <w:rFonts w:ascii="Arial" w:eastAsia="Arial" w:hAnsi="Arial" w:cs="Arial"/>
          <w:color w:val="000000" w:themeColor="text1"/>
        </w:rPr>
        <w:t>01/12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</w:t>
      </w:r>
      <w:r w:rsidR="00694CFA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721A6F6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694CFA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4672F35E" w:rsidR="00B60229" w:rsidRDefault="00694CFA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9A657" w14:textId="77777777" w:rsidR="00D016F6" w:rsidRDefault="00D016F6" w:rsidP="00EC3287">
      <w:pPr>
        <w:spacing w:after="0" w:line="240" w:lineRule="auto"/>
      </w:pPr>
      <w:r>
        <w:separator/>
      </w:r>
    </w:p>
  </w:endnote>
  <w:endnote w:type="continuationSeparator" w:id="0">
    <w:p w14:paraId="28A87E2D" w14:textId="77777777" w:rsidR="00D016F6" w:rsidRDefault="00D016F6" w:rsidP="00EC3287">
      <w:pPr>
        <w:spacing w:after="0" w:line="240" w:lineRule="auto"/>
      </w:pPr>
      <w:r>
        <w:continuationSeparator/>
      </w:r>
    </w:p>
  </w:endnote>
  <w:endnote w:type="continuationNotice" w:id="1">
    <w:p w14:paraId="296FD303" w14:textId="77777777" w:rsidR="00D016F6" w:rsidRDefault="00D01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432CC6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58E9D" w14:textId="77777777" w:rsidR="00D016F6" w:rsidRDefault="00D016F6" w:rsidP="00EC3287">
      <w:pPr>
        <w:spacing w:after="0" w:line="240" w:lineRule="auto"/>
      </w:pPr>
      <w:r>
        <w:separator/>
      </w:r>
    </w:p>
  </w:footnote>
  <w:footnote w:type="continuationSeparator" w:id="0">
    <w:p w14:paraId="32FBC0EF" w14:textId="77777777" w:rsidR="00D016F6" w:rsidRDefault="00D016F6" w:rsidP="00EC3287">
      <w:pPr>
        <w:spacing w:after="0" w:line="240" w:lineRule="auto"/>
      </w:pPr>
      <w:r>
        <w:continuationSeparator/>
      </w:r>
    </w:p>
  </w:footnote>
  <w:footnote w:type="continuationNotice" w:id="1">
    <w:p w14:paraId="59CA49CF" w14:textId="77777777" w:rsidR="00D016F6" w:rsidRDefault="00D01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432CC6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240F0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619E7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23B9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32CC6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02C36"/>
    <w:rsid w:val="00654A0A"/>
    <w:rsid w:val="00654B33"/>
    <w:rsid w:val="0066327E"/>
    <w:rsid w:val="006818B5"/>
    <w:rsid w:val="00694CFA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45E12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16F6"/>
    <w:rsid w:val="00D07673"/>
    <w:rsid w:val="00D112FA"/>
    <w:rsid w:val="00D25DEB"/>
    <w:rsid w:val="00D62C79"/>
    <w:rsid w:val="00D764D5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CJ6E77Y7MW54-490506776-604900</_dlc_DocId>
    <_dlc_DocIdUrl xmlns="71701673-3620-4acc-8ba3-f6ff1d217f1f">
      <Url>https://remocontractors.sharepoint.com/sites/IntegratedManagementSystem/_layouts/15/DocIdRedir.aspx?ID=CJ6E77Y7MW54-490506776-604900</Url>
      <Description>CJ6E77Y7MW54-490506776-604900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B4C0CA-9E22-489C-9BCF-4A2D1AF9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19</TotalTime>
  <Pages>1</Pages>
  <Words>149</Words>
  <Characters>768</Characters>
  <Application>Microsoft Office Word</Application>
  <DocSecurity>0</DocSecurity>
  <Lines>38</Lines>
  <Paragraphs>14</Paragraphs>
  <ScaleCrop>false</ScaleCrop>
  <Company>Microsoft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57</cp:revision>
  <cp:lastPrinted>2025-11-25T02:17:00Z</cp:lastPrinted>
  <dcterms:created xsi:type="dcterms:W3CDTF">2024-06-14T05:33:00Z</dcterms:created>
  <dcterms:modified xsi:type="dcterms:W3CDTF">2025-11-25T02:17:00Z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1a9a7d16-0156-4310-9ecc-6d26223dbfb9</vt:lpwstr>
  </property>
</Properties>
</file>